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96DC7" w:rsidRDefault="002F397F">
      <w:bookmarkStart w:id="0" w:name="_GoBack"/>
      <w:bookmarkEnd w:id="0"/>
      <w:r>
        <w:rPr>
          <w:noProof/>
          <w:lang w:val="en-GB" w:eastAsia="en-GB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-2059940</wp:posOffset>
            </wp:positionH>
            <wp:positionV relativeFrom="paragraph">
              <wp:posOffset>-914400</wp:posOffset>
            </wp:positionV>
            <wp:extent cx="6184900" cy="4114800"/>
            <wp:effectExtent l="25400" t="0" r="0" b="0"/>
            <wp:wrapNone/>
            <wp:docPr id="2" name="Picture 16" descr="ttp://www.tracesproject.org/wp-content/uploads/2015/02/MG_3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ttp://www.tracesproject.org/wp-content/uploads/2015/02/MG_3480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6DC7" w:rsidRDefault="00F96DC7">
      <w:r>
        <w:tab/>
      </w:r>
      <w:r>
        <w:tab/>
      </w:r>
      <w:r>
        <w:tab/>
      </w:r>
      <w:r>
        <w:tab/>
      </w:r>
      <w:r>
        <w:tab/>
      </w:r>
    </w:p>
    <w:p w:rsidR="00F96DC7" w:rsidRDefault="00F96DC7"/>
    <w:p w:rsidR="00F96DC7" w:rsidRDefault="00F96DC7"/>
    <w:p w:rsidR="00F96DC7" w:rsidRDefault="00F96DC7"/>
    <w:p w:rsidR="00F96DC7" w:rsidRDefault="00F96DC7"/>
    <w:p w:rsidR="00F96DC7" w:rsidRDefault="00601435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4343400</wp:posOffset>
                </wp:positionH>
                <wp:positionV relativeFrom="paragraph">
                  <wp:posOffset>71120</wp:posOffset>
                </wp:positionV>
                <wp:extent cx="2286000" cy="1828800"/>
                <wp:effectExtent l="0" t="4445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56C57" w:rsidRPr="00F96DC7" w:rsidRDefault="00C56C57">
                            <w:pPr>
                              <w:rPr>
                                <w:rFonts w:ascii="Arial" w:hAnsi="Arial"/>
                              </w:rPr>
                            </w:pPr>
                            <w:r w:rsidRPr="00F96DC7">
                              <w:rPr>
                                <w:rFonts w:ascii="Arial" w:hAnsi="Arial"/>
                              </w:rPr>
                              <w:t>Name:</w:t>
                            </w:r>
                            <w:r>
                              <w:rPr>
                                <w:rFonts w:ascii="Arial" w:hAnsi="Arial"/>
                              </w:rPr>
                              <w:tab/>
                              <w:t xml:space="preserve">  </w:t>
                            </w:r>
                            <w:r w:rsidRPr="00F96DC7">
                              <w:rPr>
                                <w:rFonts w:ascii="Arial" w:hAnsi="Arial"/>
                                <w:b/>
                              </w:rPr>
                              <w:t>al-Saddiq al-Raddi</w:t>
                            </w:r>
                          </w:p>
                          <w:p w:rsidR="00C56C57" w:rsidRPr="00F96DC7" w:rsidRDefault="00C56C57">
                            <w:pPr>
                              <w:rPr>
                                <w:rFonts w:ascii="Arial" w:hAnsi="Arial"/>
                              </w:rPr>
                            </w:pPr>
                          </w:p>
                          <w:p w:rsidR="00C56C57" w:rsidRPr="00F96DC7" w:rsidRDefault="00C56C57">
                            <w:pPr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 xml:space="preserve">Originally from:  </w:t>
                            </w:r>
                            <w:r w:rsidRPr="00F96DC7">
                              <w:rPr>
                                <w:rFonts w:ascii="Arial" w:hAnsi="Arial"/>
                                <w:b/>
                              </w:rPr>
                              <w:t>Sudan</w:t>
                            </w:r>
                          </w:p>
                          <w:p w:rsidR="00C56C57" w:rsidRPr="00F96DC7" w:rsidRDefault="00C56C57">
                            <w:pPr>
                              <w:rPr>
                                <w:rFonts w:ascii="Arial" w:hAnsi="Arial"/>
                              </w:rPr>
                            </w:pPr>
                          </w:p>
                          <w:p w:rsidR="00E34E7E" w:rsidRDefault="00C56C57">
                            <w:pPr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 xml:space="preserve">Came to the UK:  </w:t>
                            </w:r>
                            <w:r w:rsidRPr="00F96DC7">
                              <w:rPr>
                                <w:rFonts w:ascii="Arial" w:hAnsi="Arial"/>
                                <w:b/>
                              </w:rPr>
                              <w:t>2012</w:t>
                            </w:r>
                          </w:p>
                          <w:p w:rsidR="00E34E7E" w:rsidRDefault="00E34E7E">
                            <w:pPr>
                              <w:rPr>
                                <w:rFonts w:ascii="Arial" w:hAnsi="Arial"/>
                                <w:b/>
                              </w:rPr>
                            </w:pPr>
                          </w:p>
                          <w:p w:rsidR="00C56C57" w:rsidRPr="00F96DC7" w:rsidRDefault="00E34E7E">
                            <w:pPr>
                              <w:rPr>
                                <w:rFonts w:ascii="Arial" w:hAnsi="Arial"/>
                              </w:rPr>
                            </w:pPr>
                            <w:r w:rsidRPr="00E34E7E">
                              <w:rPr>
                                <w:rFonts w:ascii="Arial" w:hAnsi="Arial"/>
                              </w:rPr>
                              <w:t>www.tracesproject.org/al-sadiq-al-raddi/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42pt;margin-top:5.6pt;width:180pt;height:2in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" filled="f" stroked="f">
                <v:textbox inset=",7.2pt,,7.2pt">
                  <w:txbxContent>
                    <w:p w:rsidR="00C56C57" w:rsidRPr="00F96DC7" w:rsidRDefault="00C56C57">
                      <w:pPr>
                        <w:rPr>
                          <w:rFonts w:ascii="Arial" w:hAnsi="Arial"/>
                        </w:rPr>
                      </w:pPr>
                      <w:r w:rsidRPr="00F96DC7">
                        <w:rPr>
                          <w:rFonts w:ascii="Arial" w:hAnsi="Arial"/>
                        </w:rPr>
                        <w:t>Name:</w:t>
                      </w:r>
                      <w:r>
                        <w:rPr>
                          <w:rFonts w:ascii="Arial" w:hAnsi="Arial"/>
                        </w:rPr>
                        <w:tab/>
                        <w:t xml:space="preserve">  </w:t>
                      </w:r>
                      <w:r w:rsidRPr="00F96DC7">
                        <w:rPr>
                          <w:rFonts w:ascii="Arial" w:hAnsi="Arial"/>
                          <w:b/>
                        </w:rPr>
                        <w:t>al-Saddiq al-Raddi</w:t>
                      </w:r>
                    </w:p>
                    <w:p w:rsidR="00C56C57" w:rsidRPr="00F96DC7" w:rsidRDefault="00C56C57">
                      <w:pPr>
                        <w:rPr>
                          <w:rFonts w:ascii="Arial" w:hAnsi="Arial"/>
                        </w:rPr>
                      </w:pPr>
                    </w:p>
                    <w:p w:rsidR="00C56C57" w:rsidRPr="00F96DC7" w:rsidRDefault="00C56C57">
                      <w:pPr>
                        <w:rPr>
                          <w:rFonts w:ascii="Arial" w:hAnsi="Arial"/>
                        </w:rPr>
                      </w:pPr>
                      <w:r>
                        <w:rPr>
                          <w:rFonts w:ascii="Arial" w:hAnsi="Arial"/>
                        </w:rPr>
                        <w:t xml:space="preserve">Originally from:  </w:t>
                      </w:r>
                      <w:r w:rsidRPr="00F96DC7">
                        <w:rPr>
                          <w:rFonts w:ascii="Arial" w:hAnsi="Arial"/>
                          <w:b/>
                        </w:rPr>
                        <w:t>Sudan</w:t>
                      </w:r>
                    </w:p>
                    <w:p w:rsidR="00C56C57" w:rsidRPr="00F96DC7" w:rsidRDefault="00C56C57">
                      <w:pPr>
                        <w:rPr>
                          <w:rFonts w:ascii="Arial" w:hAnsi="Arial"/>
                        </w:rPr>
                      </w:pPr>
                    </w:p>
                    <w:p w:rsidR="00E34E7E" w:rsidRDefault="00C56C57">
                      <w:pPr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</w:rPr>
                        <w:t xml:space="preserve">Came to the UK:  </w:t>
                      </w:r>
                      <w:r w:rsidRPr="00F96DC7">
                        <w:rPr>
                          <w:rFonts w:ascii="Arial" w:hAnsi="Arial"/>
                          <w:b/>
                        </w:rPr>
                        <w:t>2012</w:t>
                      </w:r>
                    </w:p>
                    <w:p w:rsidR="00E34E7E" w:rsidRDefault="00E34E7E">
                      <w:pPr>
                        <w:rPr>
                          <w:rFonts w:ascii="Arial" w:hAnsi="Arial"/>
                          <w:b/>
                        </w:rPr>
                      </w:pPr>
                    </w:p>
                    <w:p w:rsidR="00C56C57" w:rsidRPr="00F96DC7" w:rsidRDefault="00E34E7E">
                      <w:pPr>
                        <w:rPr>
                          <w:rFonts w:ascii="Arial" w:hAnsi="Arial"/>
                        </w:rPr>
                      </w:pPr>
                      <w:r w:rsidRPr="00E34E7E">
                        <w:rPr>
                          <w:rFonts w:ascii="Arial" w:hAnsi="Arial"/>
                        </w:rPr>
                        <w:t>www.tracesproject.org/al-sadiq-al-raddi/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F96DC7" w:rsidRDefault="00F96DC7"/>
    <w:p w:rsidR="00F96DC7" w:rsidRDefault="00F96DC7"/>
    <w:p w:rsidR="00F96DC7" w:rsidRDefault="00F96DC7"/>
    <w:p w:rsidR="00F96DC7" w:rsidRDefault="00F96DC7"/>
    <w:p w:rsidR="00F96DC7" w:rsidRDefault="00F96DC7"/>
    <w:p w:rsidR="00F96DC7" w:rsidRDefault="00F96DC7"/>
    <w:p w:rsidR="00F96DC7" w:rsidRDefault="00F96DC7"/>
    <w:p w:rsidR="00F96DC7" w:rsidRDefault="00F96DC7"/>
    <w:p w:rsidR="00F96DC7" w:rsidRDefault="00F96DC7"/>
    <w:p w:rsidR="00F96DC7" w:rsidRDefault="00F96DC7"/>
    <w:p w:rsidR="00F96DC7" w:rsidRDefault="00F96DC7"/>
    <w:p w:rsidR="00F96DC7" w:rsidRDefault="00F96DC7"/>
    <w:p w:rsidR="00F96DC7" w:rsidRDefault="00F96DC7"/>
    <w:p w:rsidR="00F96DC7" w:rsidRDefault="00F96DC7"/>
    <w:p w:rsidR="00F96DC7" w:rsidRDefault="00F96DC7"/>
    <w:p w:rsidR="00F96DC7" w:rsidRDefault="00F96DC7"/>
    <w:p w:rsidR="00F96DC7" w:rsidRDefault="00F96DC7"/>
    <w:p w:rsidR="00F96DC7" w:rsidRDefault="00F96DC7"/>
    <w:p w:rsidR="00F96DC7" w:rsidRDefault="00F96DC7"/>
    <w:p w:rsidR="002750AB" w:rsidRDefault="002750AB"/>
    <w:p w:rsidR="002750AB" w:rsidRDefault="002750AB"/>
    <w:p w:rsidR="002750AB" w:rsidRDefault="002750AB"/>
    <w:p w:rsidR="002750AB" w:rsidRDefault="002750AB">
      <w:r>
        <w:rPr>
          <w:noProof/>
          <w:lang w:val="en-GB" w:eastAsia="en-GB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-916940</wp:posOffset>
            </wp:positionH>
            <wp:positionV relativeFrom="paragraph">
              <wp:posOffset>76200</wp:posOffset>
            </wp:positionV>
            <wp:extent cx="5153660" cy="5029200"/>
            <wp:effectExtent l="25400" t="0" r="2540" b="0"/>
            <wp:wrapNone/>
            <wp:docPr id="3" name="Picture 23" descr="ttp://www.tracesproject.org/wp-content/uploads/2015/02/rsz_imag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ttp://www.tracesproject.org/wp-content/uploads/2015/02/rsz_image5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660" cy="502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50AB" w:rsidRDefault="002750AB"/>
    <w:p w:rsidR="002750AB" w:rsidRDefault="00601435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4343400</wp:posOffset>
                </wp:positionH>
                <wp:positionV relativeFrom="paragraph">
                  <wp:posOffset>176530</wp:posOffset>
                </wp:positionV>
                <wp:extent cx="2286000" cy="2298065"/>
                <wp:effectExtent l="0" t="0" r="0" b="1905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9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2298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56C57" w:rsidRPr="00F96DC7" w:rsidRDefault="00C56C57" w:rsidP="00F96DC7">
                            <w:pPr>
                              <w:rPr>
                                <w:rFonts w:ascii="Arial" w:hAnsi="Arial"/>
                              </w:rPr>
                            </w:pPr>
                            <w:r w:rsidRPr="00F96DC7">
                              <w:rPr>
                                <w:rFonts w:ascii="Arial" w:hAnsi="Arial"/>
                              </w:rPr>
                              <w:t>Name:</w:t>
                            </w:r>
                            <w:r>
                              <w:rPr>
                                <w:rFonts w:ascii="Arial" w:hAnsi="Arial"/>
                              </w:rPr>
                              <w:tab/>
                              <w:t xml:space="preserve">  </w:t>
                            </w:r>
                            <w:r w:rsidR="00FA1DD8">
                              <w:rPr>
                                <w:rFonts w:ascii="Arial" w:hAnsi="Arial"/>
                                <w:b/>
                              </w:rPr>
                              <w:t>Emad Altaay</w:t>
                            </w:r>
                          </w:p>
                          <w:p w:rsidR="00C56C57" w:rsidRPr="00F96DC7" w:rsidRDefault="00C56C57" w:rsidP="00F96DC7">
                            <w:pPr>
                              <w:rPr>
                                <w:rFonts w:ascii="Arial" w:hAnsi="Arial"/>
                              </w:rPr>
                            </w:pPr>
                          </w:p>
                          <w:p w:rsidR="00C56C57" w:rsidRPr="00F96DC7" w:rsidRDefault="00C56C57" w:rsidP="00F96DC7">
                            <w:pPr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 xml:space="preserve">Originally from:  </w:t>
                            </w:r>
                            <w:r w:rsidR="00FA1DD8">
                              <w:rPr>
                                <w:rFonts w:ascii="Arial" w:hAnsi="Arial"/>
                                <w:b/>
                              </w:rPr>
                              <w:t>Iraq</w:t>
                            </w:r>
                          </w:p>
                          <w:p w:rsidR="00C56C57" w:rsidRPr="00F96DC7" w:rsidRDefault="00C56C57" w:rsidP="00F96DC7">
                            <w:pPr>
                              <w:rPr>
                                <w:rFonts w:ascii="Arial" w:hAnsi="Arial"/>
                              </w:rPr>
                            </w:pPr>
                          </w:p>
                          <w:p w:rsidR="00E34E7E" w:rsidRDefault="00C56C57" w:rsidP="00F96DC7">
                            <w:pPr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 xml:space="preserve">Came to the UK:  </w:t>
                            </w:r>
                            <w:r w:rsidR="00FA1DD8">
                              <w:rPr>
                                <w:rFonts w:ascii="Arial" w:hAnsi="Arial"/>
                                <w:b/>
                              </w:rPr>
                              <w:t>2009</w:t>
                            </w:r>
                          </w:p>
                          <w:p w:rsidR="00E34E7E" w:rsidRDefault="00E34E7E" w:rsidP="00F96DC7">
                            <w:pPr>
                              <w:rPr>
                                <w:rFonts w:ascii="Arial" w:hAnsi="Arial"/>
                                <w:b/>
                              </w:rPr>
                            </w:pPr>
                          </w:p>
                          <w:p w:rsidR="00C56C57" w:rsidRPr="00F96DC7" w:rsidRDefault="00E34E7E" w:rsidP="00F96DC7">
                            <w:pPr>
                              <w:rPr>
                                <w:rFonts w:ascii="Arial" w:hAnsi="Arial"/>
                              </w:rPr>
                            </w:pPr>
                            <w:r w:rsidRPr="00E34E7E">
                              <w:rPr>
                                <w:rFonts w:ascii="Arial" w:hAnsi="Arial"/>
                              </w:rPr>
                              <w:t>www.tracesproject.org/emad-altaay/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027" type="#_x0000_t202" style="position:absolute;margin-left:342pt;margin-top:13.9pt;width:180pt;height:180.9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" filled="f" stroked="f">
                <v:textbox inset=",7.2pt,,7.2pt">
                  <w:txbxContent>
                    <w:p w:rsidR="00C56C57" w:rsidRPr="00F96DC7" w:rsidRDefault="00C56C57" w:rsidP="00F96DC7">
                      <w:pPr>
                        <w:rPr>
                          <w:rFonts w:ascii="Arial" w:hAnsi="Arial"/>
                        </w:rPr>
                      </w:pPr>
                      <w:r w:rsidRPr="00F96DC7">
                        <w:rPr>
                          <w:rFonts w:ascii="Arial" w:hAnsi="Arial"/>
                        </w:rPr>
                        <w:t>Name:</w:t>
                      </w:r>
                      <w:r>
                        <w:rPr>
                          <w:rFonts w:ascii="Arial" w:hAnsi="Arial"/>
                        </w:rPr>
                        <w:tab/>
                        <w:t xml:space="preserve">  </w:t>
                      </w:r>
                      <w:r w:rsidR="00FA1DD8">
                        <w:rPr>
                          <w:rFonts w:ascii="Arial" w:hAnsi="Arial"/>
                          <w:b/>
                        </w:rPr>
                        <w:t>Emad Altaay</w:t>
                      </w:r>
                    </w:p>
                    <w:p w:rsidR="00C56C57" w:rsidRPr="00F96DC7" w:rsidRDefault="00C56C57" w:rsidP="00F96DC7">
                      <w:pPr>
                        <w:rPr>
                          <w:rFonts w:ascii="Arial" w:hAnsi="Arial"/>
                        </w:rPr>
                      </w:pPr>
                    </w:p>
                    <w:p w:rsidR="00C56C57" w:rsidRPr="00F96DC7" w:rsidRDefault="00C56C57" w:rsidP="00F96DC7">
                      <w:pPr>
                        <w:rPr>
                          <w:rFonts w:ascii="Arial" w:hAnsi="Arial"/>
                        </w:rPr>
                      </w:pPr>
                      <w:r>
                        <w:rPr>
                          <w:rFonts w:ascii="Arial" w:hAnsi="Arial"/>
                        </w:rPr>
                        <w:t xml:space="preserve">Originally from:  </w:t>
                      </w:r>
                      <w:r w:rsidR="00FA1DD8">
                        <w:rPr>
                          <w:rFonts w:ascii="Arial" w:hAnsi="Arial"/>
                          <w:b/>
                        </w:rPr>
                        <w:t>Iraq</w:t>
                      </w:r>
                    </w:p>
                    <w:p w:rsidR="00C56C57" w:rsidRPr="00F96DC7" w:rsidRDefault="00C56C57" w:rsidP="00F96DC7">
                      <w:pPr>
                        <w:rPr>
                          <w:rFonts w:ascii="Arial" w:hAnsi="Arial"/>
                        </w:rPr>
                      </w:pPr>
                    </w:p>
                    <w:p w:rsidR="00E34E7E" w:rsidRDefault="00C56C57" w:rsidP="00F96DC7">
                      <w:pPr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</w:rPr>
                        <w:t xml:space="preserve">Came to the UK:  </w:t>
                      </w:r>
                      <w:r w:rsidR="00FA1DD8">
                        <w:rPr>
                          <w:rFonts w:ascii="Arial" w:hAnsi="Arial"/>
                          <w:b/>
                        </w:rPr>
                        <w:t>2009</w:t>
                      </w:r>
                    </w:p>
                    <w:p w:rsidR="00E34E7E" w:rsidRDefault="00E34E7E" w:rsidP="00F96DC7">
                      <w:pPr>
                        <w:rPr>
                          <w:rFonts w:ascii="Arial" w:hAnsi="Arial"/>
                          <w:b/>
                        </w:rPr>
                      </w:pPr>
                    </w:p>
                    <w:p w:rsidR="00C56C57" w:rsidRPr="00F96DC7" w:rsidRDefault="00E34E7E" w:rsidP="00F96DC7">
                      <w:pPr>
                        <w:rPr>
                          <w:rFonts w:ascii="Arial" w:hAnsi="Arial"/>
                        </w:rPr>
                      </w:pPr>
                      <w:r w:rsidRPr="00E34E7E">
                        <w:rPr>
                          <w:rFonts w:ascii="Arial" w:hAnsi="Arial"/>
                        </w:rPr>
                        <w:t>www.tracesproject.org/emad-altaay/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F96DC7" w:rsidRDefault="00F96DC7"/>
    <w:p w:rsidR="00F96DC7" w:rsidRDefault="00F96DC7"/>
    <w:p w:rsidR="00F96DC7" w:rsidRDefault="00F96DC7">
      <w:pPr>
        <w:rPr>
          <w:rFonts w:ascii="Arial" w:eastAsia="Times New Roman" w:hAnsi="Arial" w:cs="Times New Roman"/>
          <w:noProof/>
          <w:sz w:val="22"/>
          <w:szCs w:val="22"/>
        </w:rPr>
      </w:pPr>
    </w:p>
    <w:p w:rsidR="002750AB" w:rsidRDefault="00601435"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4343400</wp:posOffset>
                </wp:positionH>
                <wp:positionV relativeFrom="paragraph">
                  <wp:posOffset>5943600</wp:posOffset>
                </wp:positionV>
                <wp:extent cx="2286000" cy="2298065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2298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56C57" w:rsidRPr="00F96DC7" w:rsidRDefault="00C56C57" w:rsidP="00C56C57">
                            <w:pPr>
                              <w:rPr>
                                <w:rFonts w:ascii="Arial" w:hAnsi="Arial"/>
                              </w:rPr>
                            </w:pPr>
                            <w:r w:rsidRPr="00F96DC7">
                              <w:rPr>
                                <w:rFonts w:ascii="Arial" w:hAnsi="Arial"/>
                              </w:rPr>
                              <w:t>Name:</w:t>
                            </w:r>
                            <w:r>
                              <w:rPr>
                                <w:rFonts w:ascii="Arial" w:hAnsi="Arial"/>
                              </w:rPr>
                              <w:tab/>
                              <w:t xml:space="preserve">  </w:t>
                            </w:r>
                            <w:r w:rsidR="00FA1DD8">
                              <w:rPr>
                                <w:rFonts w:ascii="Arial" w:hAnsi="Arial"/>
                                <w:b/>
                              </w:rPr>
                              <w:t>Rita Ora</w:t>
                            </w:r>
                          </w:p>
                          <w:p w:rsidR="00C56C57" w:rsidRPr="00F96DC7" w:rsidRDefault="00C56C57" w:rsidP="00C56C57">
                            <w:pPr>
                              <w:rPr>
                                <w:rFonts w:ascii="Arial" w:hAnsi="Arial"/>
                              </w:rPr>
                            </w:pPr>
                          </w:p>
                          <w:p w:rsidR="00C56C57" w:rsidRPr="00F96DC7" w:rsidRDefault="00C56C57" w:rsidP="00C56C57">
                            <w:pPr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 xml:space="preserve">Originally from:  </w:t>
                            </w:r>
                            <w:r w:rsidR="00FA1DD8">
                              <w:rPr>
                                <w:rFonts w:ascii="Arial" w:hAnsi="Arial"/>
                                <w:b/>
                              </w:rPr>
                              <w:t>Kosovo</w:t>
                            </w:r>
                          </w:p>
                          <w:p w:rsidR="00C56C57" w:rsidRPr="00F96DC7" w:rsidRDefault="00C56C57" w:rsidP="00C56C57">
                            <w:pPr>
                              <w:rPr>
                                <w:rFonts w:ascii="Arial" w:hAnsi="Arial"/>
                              </w:rPr>
                            </w:pPr>
                          </w:p>
                          <w:p w:rsidR="00E34E7E" w:rsidRDefault="00C56C57" w:rsidP="00C56C57">
                            <w:pPr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 xml:space="preserve">Came to the UK:  </w:t>
                            </w:r>
                            <w:r w:rsidR="00FA1DD8">
                              <w:rPr>
                                <w:rFonts w:ascii="Arial" w:hAnsi="Arial"/>
                                <w:b/>
                              </w:rPr>
                              <w:t>1991</w:t>
                            </w:r>
                          </w:p>
                          <w:p w:rsidR="00E34E7E" w:rsidRDefault="00E34E7E" w:rsidP="00C56C57">
                            <w:pPr>
                              <w:rPr>
                                <w:rFonts w:ascii="Arial" w:hAnsi="Arial"/>
                                <w:b/>
                              </w:rPr>
                            </w:pPr>
                          </w:p>
                          <w:p w:rsidR="00C56C57" w:rsidRPr="00F96DC7" w:rsidRDefault="00E34E7E" w:rsidP="00C56C57">
                            <w:pPr>
                              <w:rPr>
                                <w:rFonts w:ascii="Arial" w:hAnsi="Arial"/>
                              </w:rPr>
                            </w:pPr>
                            <w:r w:rsidRPr="00E34E7E">
                              <w:rPr>
                                <w:rFonts w:ascii="Arial" w:hAnsi="Arial"/>
                              </w:rPr>
                              <w:t>www.tracesproject.org/rita-ora/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28" type="#_x0000_t202" style="position:absolute;margin-left:342pt;margin-top:468pt;width:180pt;height:180.9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" filled="f" stroked="f">
                <v:textbox inset=",7.2pt,,7.2pt">
                  <w:txbxContent>
                    <w:p w:rsidR="00C56C57" w:rsidRPr="00F96DC7" w:rsidRDefault="00C56C57" w:rsidP="00C56C57">
                      <w:pPr>
                        <w:rPr>
                          <w:rFonts w:ascii="Arial" w:hAnsi="Arial"/>
                        </w:rPr>
                      </w:pPr>
                      <w:r w:rsidRPr="00F96DC7">
                        <w:rPr>
                          <w:rFonts w:ascii="Arial" w:hAnsi="Arial"/>
                        </w:rPr>
                        <w:t>Name:</w:t>
                      </w:r>
                      <w:r>
                        <w:rPr>
                          <w:rFonts w:ascii="Arial" w:hAnsi="Arial"/>
                        </w:rPr>
                        <w:tab/>
                        <w:t xml:space="preserve">  </w:t>
                      </w:r>
                      <w:r w:rsidR="00FA1DD8">
                        <w:rPr>
                          <w:rFonts w:ascii="Arial" w:hAnsi="Arial"/>
                          <w:b/>
                        </w:rPr>
                        <w:t>Rita Ora</w:t>
                      </w:r>
                    </w:p>
                    <w:p w:rsidR="00C56C57" w:rsidRPr="00F96DC7" w:rsidRDefault="00C56C57" w:rsidP="00C56C57">
                      <w:pPr>
                        <w:rPr>
                          <w:rFonts w:ascii="Arial" w:hAnsi="Arial"/>
                        </w:rPr>
                      </w:pPr>
                    </w:p>
                    <w:p w:rsidR="00C56C57" w:rsidRPr="00F96DC7" w:rsidRDefault="00C56C57" w:rsidP="00C56C57">
                      <w:pPr>
                        <w:rPr>
                          <w:rFonts w:ascii="Arial" w:hAnsi="Arial"/>
                        </w:rPr>
                      </w:pPr>
                      <w:r>
                        <w:rPr>
                          <w:rFonts w:ascii="Arial" w:hAnsi="Arial"/>
                        </w:rPr>
                        <w:t xml:space="preserve">Originally from:  </w:t>
                      </w:r>
                      <w:r w:rsidR="00FA1DD8">
                        <w:rPr>
                          <w:rFonts w:ascii="Arial" w:hAnsi="Arial"/>
                          <w:b/>
                        </w:rPr>
                        <w:t>Kosovo</w:t>
                      </w:r>
                    </w:p>
                    <w:p w:rsidR="00C56C57" w:rsidRPr="00F96DC7" w:rsidRDefault="00C56C57" w:rsidP="00C56C57">
                      <w:pPr>
                        <w:rPr>
                          <w:rFonts w:ascii="Arial" w:hAnsi="Arial"/>
                        </w:rPr>
                      </w:pPr>
                    </w:p>
                    <w:p w:rsidR="00E34E7E" w:rsidRDefault="00C56C57" w:rsidP="00C56C57">
                      <w:pPr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</w:rPr>
                        <w:t xml:space="preserve">Came to the UK:  </w:t>
                      </w:r>
                      <w:r w:rsidR="00FA1DD8">
                        <w:rPr>
                          <w:rFonts w:ascii="Arial" w:hAnsi="Arial"/>
                          <w:b/>
                        </w:rPr>
                        <w:t>1991</w:t>
                      </w:r>
                    </w:p>
                    <w:p w:rsidR="00E34E7E" w:rsidRDefault="00E34E7E" w:rsidP="00C56C57">
                      <w:pPr>
                        <w:rPr>
                          <w:rFonts w:ascii="Arial" w:hAnsi="Arial"/>
                          <w:b/>
                        </w:rPr>
                      </w:pPr>
                    </w:p>
                    <w:p w:rsidR="00C56C57" w:rsidRPr="00F96DC7" w:rsidRDefault="00E34E7E" w:rsidP="00C56C57">
                      <w:pPr>
                        <w:rPr>
                          <w:rFonts w:ascii="Arial" w:hAnsi="Arial"/>
                        </w:rPr>
                      </w:pPr>
                      <w:r w:rsidRPr="00E34E7E">
                        <w:rPr>
                          <w:rFonts w:ascii="Arial" w:hAnsi="Arial"/>
                        </w:rPr>
                        <w:t>www.tracesproject.org/rita-ora/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C56C57">
        <w:rPr>
          <w:noProof/>
          <w:lang w:val="en-GB" w:eastAsia="en-GB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-1145540</wp:posOffset>
            </wp:positionH>
            <wp:positionV relativeFrom="paragraph">
              <wp:posOffset>-654050</wp:posOffset>
            </wp:positionV>
            <wp:extent cx="5403850" cy="4679950"/>
            <wp:effectExtent l="25400" t="0" r="6350" b="0"/>
            <wp:wrapNone/>
            <wp:docPr id="39" name="Picture 39" descr="ttp://www.tracesproject.org/wp-content/uploads/2015/02/hong-in-painted-h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ttp://www.tracesproject.org/wp-content/uploads/2015/02/hong-in-painted-hall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t="5100" b="36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85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5" name="AutoShape 1" descr="ttp://www.tracesproject.org/wp-content/uploads/2015/02/rsz_image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ttp://www.tracesproject.org/wp-content/uploads/2015/02/rsz_image5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KVv6V7kAgAABQ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C56C57">
      <w:r>
        <w:rPr>
          <w:noProof/>
          <w:lang w:val="en-GB" w:eastAsia="en-GB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-2743200</wp:posOffset>
            </wp:positionH>
            <wp:positionV relativeFrom="paragraph">
              <wp:posOffset>-1905</wp:posOffset>
            </wp:positionV>
            <wp:extent cx="7004685" cy="4572000"/>
            <wp:effectExtent l="25400" t="0" r="5715" b="0"/>
            <wp:wrapNone/>
            <wp:docPr id="4" name="Picture 27" descr="ttp://wallpapers111.com/wp-content/uploads/2015/03/Rita-Ora-Wallpapers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ttp://wallpapers111.com/wp-content/uploads/2015/03/Rita-Ora-Wallpapers9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68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50AB" w:rsidRDefault="002750AB"/>
    <w:p w:rsidR="002750AB" w:rsidRDefault="002750AB"/>
    <w:p w:rsidR="002750AB" w:rsidRDefault="00601435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4343400</wp:posOffset>
                </wp:positionH>
                <wp:positionV relativeFrom="paragraph">
                  <wp:posOffset>-3735705</wp:posOffset>
                </wp:positionV>
                <wp:extent cx="2286000" cy="2298065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7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2298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56C57" w:rsidRPr="00F96DC7" w:rsidRDefault="00C56C57" w:rsidP="00C56C57">
                            <w:pPr>
                              <w:rPr>
                                <w:rFonts w:ascii="Arial" w:hAnsi="Arial"/>
                              </w:rPr>
                            </w:pPr>
                            <w:r w:rsidRPr="00F96DC7">
                              <w:rPr>
                                <w:rFonts w:ascii="Arial" w:hAnsi="Arial"/>
                              </w:rPr>
                              <w:t>Name:</w:t>
                            </w:r>
                            <w:r>
                              <w:rPr>
                                <w:rFonts w:ascii="Arial" w:hAnsi="Arial"/>
                              </w:rPr>
                              <w:tab/>
                              <w:t xml:space="preserve">  </w:t>
                            </w:r>
                            <w:r w:rsidR="00FA1DD8">
                              <w:rPr>
                                <w:rFonts w:ascii="Arial" w:hAnsi="Arial"/>
                                <w:b/>
                              </w:rPr>
                              <w:t>Hong Dam</w:t>
                            </w:r>
                          </w:p>
                          <w:p w:rsidR="00C56C57" w:rsidRPr="00F96DC7" w:rsidRDefault="00C56C57" w:rsidP="00C56C57">
                            <w:pPr>
                              <w:rPr>
                                <w:rFonts w:ascii="Arial" w:hAnsi="Arial"/>
                              </w:rPr>
                            </w:pPr>
                          </w:p>
                          <w:p w:rsidR="00C56C57" w:rsidRPr="00F96DC7" w:rsidRDefault="00C56C57" w:rsidP="00C56C57">
                            <w:pPr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 xml:space="preserve">Originally from:  </w:t>
                            </w:r>
                            <w:r w:rsidR="00FA1DD8">
                              <w:rPr>
                                <w:rFonts w:ascii="Arial" w:hAnsi="Arial"/>
                                <w:b/>
                              </w:rPr>
                              <w:t>Vietnam</w:t>
                            </w:r>
                          </w:p>
                          <w:p w:rsidR="00C56C57" w:rsidRPr="00F96DC7" w:rsidRDefault="00C56C57" w:rsidP="00C56C57">
                            <w:pPr>
                              <w:rPr>
                                <w:rFonts w:ascii="Arial" w:hAnsi="Arial"/>
                              </w:rPr>
                            </w:pPr>
                          </w:p>
                          <w:p w:rsidR="00E34E7E" w:rsidRDefault="00C56C57" w:rsidP="00C56C57">
                            <w:pPr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 xml:space="preserve">Came to the UK:  </w:t>
                            </w:r>
                            <w:r w:rsidR="00FA1DD8">
                              <w:rPr>
                                <w:rFonts w:ascii="Arial" w:hAnsi="Arial"/>
                                <w:b/>
                              </w:rPr>
                              <w:t>1980</w:t>
                            </w:r>
                          </w:p>
                          <w:p w:rsidR="00E34E7E" w:rsidRDefault="00E34E7E" w:rsidP="00C56C57">
                            <w:pPr>
                              <w:rPr>
                                <w:rFonts w:ascii="Arial" w:hAnsi="Arial"/>
                                <w:b/>
                              </w:rPr>
                            </w:pPr>
                          </w:p>
                          <w:p w:rsidR="00C56C57" w:rsidRPr="00F96DC7" w:rsidRDefault="00E34E7E" w:rsidP="00C56C57">
                            <w:pPr>
                              <w:rPr>
                                <w:rFonts w:ascii="Arial" w:hAnsi="Arial"/>
                              </w:rPr>
                            </w:pPr>
                            <w:r w:rsidRPr="00E34E7E">
                              <w:rPr>
                                <w:rFonts w:ascii="Arial" w:hAnsi="Arial"/>
                              </w:rPr>
                              <w:t>www.tracesproject.org/hong-dam/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029" type="#_x0000_t202" style="position:absolute;margin-left:342pt;margin-top:-294.15pt;width:180pt;height:180.9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" filled="f" stroked="f">
                <v:textbox inset=",7.2pt,,7.2pt">
                  <w:txbxContent>
                    <w:p w:rsidR="00C56C57" w:rsidRPr="00F96DC7" w:rsidRDefault="00C56C57" w:rsidP="00C56C57">
                      <w:pPr>
                        <w:rPr>
                          <w:rFonts w:ascii="Arial" w:hAnsi="Arial"/>
                        </w:rPr>
                      </w:pPr>
                      <w:r w:rsidRPr="00F96DC7">
                        <w:rPr>
                          <w:rFonts w:ascii="Arial" w:hAnsi="Arial"/>
                        </w:rPr>
                        <w:t>Name:</w:t>
                      </w:r>
                      <w:r>
                        <w:rPr>
                          <w:rFonts w:ascii="Arial" w:hAnsi="Arial"/>
                        </w:rPr>
                        <w:tab/>
                        <w:t xml:space="preserve">  </w:t>
                      </w:r>
                      <w:r w:rsidR="00FA1DD8">
                        <w:rPr>
                          <w:rFonts w:ascii="Arial" w:hAnsi="Arial"/>
                          <w:b/>
                        </w:rPr>
                        <w:t>Hong Dam</w:t>
                      </w:r>
                    </w:p>
                    <w:p w:rsidR="00C56C57" w:rsidRPr="00F96DC7" w:rsidRDefault="00C56C57" w:rsidP="00C56C57">
                      <w:pPr>
                        <w:rPr>
                          <w:rFonts w:ascii="Arial" w:hAnsi="Arial"/>
                        </w:rPr>
                      </w:pPr>
                    </w:p>
                    <w:p w:rsidR="00C56C57" w:rsidRPr="00F96DC7" w:rsidRDefault="00C56C57" w:rsidP="00C56C57">
                      <w:pPr>
                        <w:rPr>
                          <w:rFonts w:ascii="Arial" w:hAnsi="Arial"/>
                        </w:rPr>
                      </w:pPr>
                      <w:r>
                        <w:rPr>
                          <w:rFonts w:ascii="Arial" w:hAnsi="Arial"/>
                        </w:rPr>
                        <w:t xml:space="preserve">Originally from:  </w:t>
                      </w:r>
                      <w:r w:rsidR="00FA1DD8">
                        <w:rPr>
                          <w:rFonts w:ascii="Arial" w:hAnsi="Arial"/>
                          <w:b/>
                        </w:rPr>
                        <w:t>Vietnam</w:t>
                      </w:r>
                    </w:p>
                    <w:p w:rsidR="00C56C57" w:rsidRPr="00F96DC7" w:rsidRDefault="00C56C57" w:rsidP="00C56C57">
                      <w:pPr>
                        <w:rPr>
                          <w:rFonts w:ascii="Arial" w:hAnsi="Arial"/>
                        </w:rPr>
                      </w:pPr>
                    </w:p>
                    <w:p w:rsidR="00E34E7E" w:rsidRDefault="00C56C57" w:rsidP="00C56C57">
                      <w:pPr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</w:rPr>
                        <w:t xml:space="preserve">Came to the UK:  </w:t>
                      </w:r>
                      <w:r w:rsidR="00FA1DD8">
                        <w:rPr>
                          <w:rFonts w:ascii="Arial" w:hAnsi="Arial"/>
                          <w:b/>
                        </w:rPr>
                        <w:t>1980</w:t>
                      </w:r>
                    </w:p>
                    <w:p w:rsidR="00E34E7E" w:rsidRDefault="00E34E7E" w:rsidP="00C56C57">
                      <w:pPr>
                        <w:rPr>
                          <w:rFonts w:ascii="Arial" w:hAnsi="Arial"/>
                          <w:b/>
                        </w:rPr>
                      </w:pPr>
                    </w:p>
                    <w:p w:rsidR="00C56C57" w:rsidRPr="00F96DC7" w:rsidRDefault="00E34E7E" w:rsidP="00C56C57">
                      <w:pPr>
                        <w:rPr>
                          <w:rFonts w:ascii="Arial" w:hAnsi="Arial"/>
                        </w:rPr>
                      </w:pPr>
                      <w:r w:rsidRPr="00E34E7E">
                        <w:rPr>
                          <w:rFonts w:ascii="Arial" w:hAnsi="Arial"/>
                        </w:rPr>
                        <w:t>www.tracesproject.org/hong-dam/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2750AB"/>
    <w:p w:rsidR="002750AB" w:rsidRDefault="00FA1DD8">
      <w:r>
        <w:rPr>
          <w:noProof/>
          <w:lang w:val="en-GB" w:eastAsia="en-GB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-1831340</wp:posOffset>
            </wp:positionH>
            <wp:positionV relativeFrom="paragraph">
              <wp:posOffset>-685800</wp:posOffset>
            </wp:positionV>
            <wp:extent cx="6116320" cy="4083050"/>
            <wp:effectExtent l="25400" t="0" r="5080" b="0"/>
            <wp:wrapNone/>
            <wp:docPr id="46" name="Picture 46" descr="ttp://www.tracesproject.org/wp-content/uploads/2015/01/MarinaLewyc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ttp://www.tracesproject.org/wp-content/uploads/2015/01/MarinaLewycka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408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50AB" w:rsidRDefault="00601435">
      <w:r>
        <w:rPr>
          <w:noProof/>
          <w:lang w:val="en-GB" w:eastAsia="en-GB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" name="AutoShape 2" descr="ttp://www.tracesproject.org/wp-content/uploads/2015/01/MarinaLewycka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ttp://www.tracesproject.org/wp-content/uploads/2015/01/MarinaLewycka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DtqNAzkAgAACA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2750AB" w:rsidRDefault="002750AB"/>
    <w:p w:rsidR="002750AB" w:rsidRDefault="002750AB"/>
    <w:p w:rsidR="002750AB" w:rsidRDefault="002750AB"/>
    <w:p w:rsidR="002750AB" w:rsidRDefault="002750AB"/>
    <w:p w:rsidR="002750AB" w:rsidRDefault="00601435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4343400</wp:posOffset>
                </wp:positionH>
                <wp:positionV relativeFrom="paragraph">
                  <wp:posOffset>402590</wp:posOffset>
                </wp:positionV>
                <wp:extent cx="2286000" cy="2298065"/>
                <wp:effectExtent l="0" t="2540" r="0" b="4445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6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2298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A1DD8" w:rsidRPr="00F96DC7" w:rsidRDefault="00FA1DD8" w:rsidP="00FA1DD8">
                            <w:pPr>
                              <w:rPr>
                                <w:rFonts w:ascii="Arial" w:hAnsi="Arial"/>
                              </w:rPr>
                            </w:pPr>
                            <w:r w:rsidRPr="00F96DC7">
                              <w:rPr>
                                <w:rFonts w:ascii="Arial" w:hAnsi="Arial"/>
                              </w:rPr>
                              <w:t>Name:</w:t>
                            </w:r>
                            <w:r>
                              <w:rPr>
                                <w:rFonts w:ascii="Arial" w:hAnsi="Arial"/>
                              </w:rPr>
                              <w:tab/>
                              <w:t xml:space="preserve"> 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Marina Lewycka</w:t>
                            </w:r>
                          </w:p>
                          <w:p w:rsidR="00FA1DD8" w:rsidRPr="00F96DC7" w:rsidRDefault="00FA1DD8" w:rsidP="00FA1DD8">
                            <w:pPr>
                              <w:rPr>
                                <w:rFonts w:ascii="Arial" w:hAnsi="Arial"/>
                              </w:rPr>
                            </w:pPr>
                          </w:p>
                          <w:p w:rsidR="00FA1DD8" w:rsidRPr="00F96DC7" w:rsidRDefault="00FA1DD8" w:rsidP="00FA1DD8">
                            <w:pPr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 xml:space="preserve">Originally from: 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Ukraine</w:t>
                            </w:r>
                          </w:p>
                          <w:p w:rsidR="00FA1DD8" w:rsidRPr="00F96DC7" w:rsidRDefault="00FA1DD8" w:rsidP="00FA1DD8">
                            <w:pPr>
                              <w:rPr>
                                <w:rFonts w:ascii="Arial" w:hAnsi="Arial"/>
                              </w:rPr>
                            </w:pPr>
                          </w:p>
                          <w:p w:rsidR="00E34E7E" w:rsidRDefault="00FA1DD8" w:rsidP="00FA1DD8">
                            <w:pPr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 xml:space="preserve">Came to the UK: 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1947</w:t>
                            </w:r>
                          </w:p>
                          <w:p w:rsidR="00E34E7E" w:rsidRDefault="00E34E7E" w:rsidP="00FA1DD8">
                            <w:pPr>
                              <w:rPr>
                                <w:rFonts w:ascii="Arial" w:hAnsi="Arial"/>
                                <w:b/>
                              </w:rPr>
                            </w:pPr>
                          </w:p>
                          <w:p w:rsidR="00FA1DD8" w:rsidRPr="00F96DC7" w:rsidRDefault="00E34E7E" w:rsidP="00FA1DD8">
                            <w:pPr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>www.</w:t>
                            </w:r>
                            <w:r w:rsidRPr="00E34E7E">
                              <w:rPr>
                                <w:rFonts w:ascii="Arial" w:hAnsi="Arial"/>
                              </w:rPr>
                              <w:t>tracesproject.org/marina-lewycka-1947/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30" type="#_x0000_t202" style="position:absolute;margin-left:342pt;margin-top:31.7pt;width:180pt;height:180.9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" filled="f" stroked="f">
                <v:textbox inset=",7.2pt,,7.2pt">
                  <w:txbxContent>
                    <w:p w:rsidR="00FA1DD8" w:rsidRPr="00F96DC7" w:rsidRDefault="00FA1DD8" w:rsidP="00FA1DD8">
                      <w:pPr>
                        <w:rPr>
                          <w:rFonts w:ascii="Arial" w:hAnsi="Arial"/>
                        </w:rPr>
                      </w:pPr>
                      <w:r w:rsidRPr="00F96DC7">
                        <w:rPr>
                          <w:rFonts w:ascii="Arial" w:hAnsi="Arial"/>
                        </w:rPr>
                        <w:t>Name:</w:t>
                      </w:r>
                      <w:r>
                        <w:rPr>
                          <w:rFonts w:ascii="Arial" w:hAnsi="Arial"/>
                        </w:rPr>
                        <w:tab/>
                        <w:t xml:space="preserve">  </w:t>
                      </w:r>
                      <w:r>
                        <w:rPr>
                          <w:rFonts w:ascii="Arial" w:hAnsi="Arial"/>
                          <w:b/>
                        </w:rPr>
                        <w:t>Marina Lewycka</w:t>
                      </w:r>
                    </w:p>
                    <w:p w:rsidR="00FA1DD8" w:rsidRPr="00F96DC7" w:rsidRDefault="00FA1DD8" w:rsidP="00FA1DD8">
                      <w:pPr>
                        <w:rPr>
                          <w:rFonts w:ascii="Arial" w:hAnsi="Arial"/>
                        </w:rPr>
                      </w:pPr>
                    </w:p>
                    <w:p w:rsidR="00FA1DD8" w:rsidRPr="00F96DC7" w:rsidRDefault="00FA1DD8" w:rsidP="00FA1DD8">
                      <w:pPr>
                        <w:rPr>
                          <w:rFonts w:ascii="Arial" w:hAnsi="Arial"/>
                        </w:rPr>
                      </w:pPr>
                      <w:r>
                        <w:rPr>
                          <w:rFonts w:ascii="Arial" w:hAnsi="Arial"/>
                        </w:rPr>
                        <w:t xml:space="preserve">Originally from:  </w:t>
                      </w:r>
                      <w:r>
                        <w:rPr>
                          <w:rFonts w:ascii="Arial" w:hAnsi="Arial"/>
                          <w:b/>
                        </w:rPr>
                        <w:t>Ukraine</w:t>
                      </w:r>
                    </w:p>
                    <w:p w:rsidR="00FA1DD8" w:rsidRPr="00F96DC7" w:rsidRDefault="00FA1DD8" w:rsidP="00FA1DD8">
                      <w:pPr>
                        <w:rPr>
                          <w:rFonts w:ascii="Arial" w:hAnsi="Arial"/>
                        </w:rPr>
                      </w:pPr>
                    </w:p>
                    <w:p w:rsidR="00E34E7E" w:rsidRDefault="00FA1DD8" w:rsidP="00FA1DD8">
                      <w:pPr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</w:rPr>
                        <w:t xml:space="preserve">Came to the UK:  </w:t>
                      </w:r>
                      <w:r>
                        <w:rPr>
                          <w:rFonts w:ascii="Arial" w:hAnsi="Arial"/>
                          <w:b/>
                        </w:rPr>
                        <w:t>1947</w:t>
                      </w:r>
                    </w:p>
                    <w:p w:rsidR="00E34E7E" w:rsidRDefault="00E34E7E" w:rsidP="00FA1DD8">
                      <w:pPr>
                        <w:rPr>
                          <w:rFonts w:ascii="Arial" w:hAnsi="Arial"/>
                          <w:b/>
                        </w:rPr>
                      </w:pPr>
                    </w:p>
                    <w:p w:rsidR="00FA1DD8" w:rsidRPr="00F96DC7" w:rsidRDefault="00E34E7E" w:rsidP="00FA1DD8">
                      <w:pPr>
                        <w:rPr>
                          <w:rFonts w:ascii="Arial" w:hAnsi="Arial"/>
                        </w:rPr>
                      </w:pPr>
                      <w:r>
                        <w:rPr>
                          <w:rFonts w:ascii="Arial" w:hAnsi="Arial"/>
                        </w:rPr>
                        <w:t>www.</w:t>
                      </w:r>
                      <w:r w:rsidRPr="00E34E7E">
                        <w:rPr>
                          <w:rFonts w:ascii="Arial" w:hAnsi="Arial"/>
                        </w:rPr>
                        <w:t>tracesproject.org/marina-lewycka-1947/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2750AB" w:rsidRDefault="002750AB"/>
    <w:p w:rsidR="00F96DC7" w:rsidRDefault="00F96DC7">
      <w:pPr>
        <w:rPr>
          <w:rFonts w:ascii="Arial" w:eastAsia="Times New Roman" w:hAnsi="Arial" w:cs="Times New Roman"/>
          <w:noProof/>
          <w:sz w:val="22"/>
          <w:szCs w:val="22"/>
        </w:rPr>
      </w:pPr>
    </w:p>
    <w:p w:rsidR="00F96DC7" w:rsidRDefault="00F96DC7">
      <w:pPr>
        <w:rPr>
          <w:rFonts w:ascii="Arial" w:eastAsia="Times New Roman" w:hAnsi="Arial" w:cs="Times New Roman"/>
          <w:noProof/>
          <w:sz w:val="22"/>
          <w:szCs w:val="22"/>
        </w:rPr>
      </w:pPr>
    </w:p>
    <w:p w:rsidR="002750AB" w:rsidRDefault="002750AB"/>
    <w:sectPr w:rsidR="002750AB" w:rsidSect="00F96DC7">
      <w:pgSz w:w="11900" w:h="16840"/>
      <w:pgMar w:top="1134" w:right="1134" w:bottom="1134" w:left="1134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embedSystemFont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6DC7"/>
    <w:rsid w:val="002750AB"/>
    <w:rsid w:val="002F397F"/>
    <w:rsid w:val="00601435"/>
    <w:rsid w:val="00C56C57"/>
    <w:rsid w:val="00E34E7E"/>
    <w:rsid w:val="00F96DC7"/>
    <w:rsid w:val="00FA1DD8"/>
    <w:rsid w:val="00FB7327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67"/>
  <w:style w:type="paragraph" w:default="1" w:styleId="Normal">
    <w:name w:val="Normal"/>
    <w:qFormat/>
    <w:rsid w:val="00AF215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67"/>
  <w:style w:type="paragraph" w:default="1" w:styleId="Normal">
    <w:name w:val="Normal"/>
    <w:qFormat/>
    <w:rsid w:val="00AF215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17910750</Template>
  <TotalTime>1</TotalTime>
  <Pages>3</Pages>
  <Words>19</Words>
  <Characters>111</Characters>
  <Application>Microsoft Office Word</Application>
  <DocSecurity>4</DocSecurity>
  <Lines>1</Lines>
  <Paragraphs>1</Paragraphs>
  <ScaleCrop>false</ScaleCrop>
  <Company>Lifeworlds Learning</Company>
  <LinksUpToDate>false</LinksUpToDate>
  <CharactersWithSpaces>129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Rob Bowden</dc:creator>
  <cp:lastModifiedBy>Katy Parker</cp:lastModifiedBy>
  <cp:revision>2</cp:revision>
  <dcterms:created xsi:type="dcterms:W3CDTF">2018-07-10T16:24:00Z</dcterms:created>
  <dcterms:modified xsi:type="dcterms:W3CDTF">2018-07-10T16:24:00Z</dcterms:modified>
</cp:coreProperties>
</file>