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411" w:rsidRDefault="00B12FC3">
      <w:pPr>
        <w:pStyle w:val="Body"/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-111.95pt;margin-top:194.2pt;width:157.15pt;height:69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B12FC3" w:rsidRDefault="00B12FC3">
                  <w:r>
                    <w:t>© Hong Dam 2015</w:t>
                  </w:r>
                </w:p>
                <w:p w:rsidR="00B12FC3" w:rsidRDefault="00B12FC3">
                  <w:hyperlink r:id="rId7" w:history="1">
                    <w:r w:rsidRPr="00B754DD">
                      <w:rPr>
                        <w:rStyle w:val="Hyperlink"/>
                      </w:rPr>
                      <w:t>http://www.hongdam.co.uk/portfolio/portfolio-digital/</w:t>
                    </w:r>
                  </w:hyperlink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28" style="position:absolute;margin-left:-45.45pt;margin-top:197.8pt;width:331.7pt;height:330.7pt;z-index:251666432" coordorigin="225,5090" coordsize="6634,6614" wrapcoords="-48 0 -48 21502 21600 21502 21600 0 -48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fficeArt object" o:spid="_x0000_s1027" type="#_x0000_t75" style="position:absolute;left:225;top:5090;width:6634;height:6614;visibility:visible;mso-wrap-distance-left:12pt;mso-wrap-distance-top:12pt;mso-wrap-distance-right:12pt;mso-wrap-distance-bottom:12.28pt;mso-position-horizontal:absolute;mso-position-horizontal-relative:margin;mso-position-vertical:absolute;mso-position-vertical-relative:line" wrapcoords="0 0 0 21600 21600 21600 21600 0 0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">
              <v:imagedata r:id="rId8" o:title=""/>
              <o:lock v:ext="edit" aspectratio="f"/>
            </v:shape>
            <v:shape id="officeArt object" o:spid="_x0000_s1026" type="#_x0000_t75" style="position:absolute;left:5984;top:5130;width:864;height:307;visibility:visible;mso-wrap-distance-left:12pt;mso-wrap-distance-top:12pt;mso-wrap-distance-right:12.08pt;mso-wrap-distance-bottom:12.44pt;mso-position-horizontal:absolute;mso-position-horizontal-relative:margin;mso-position-vertical:absolute;mso-position-vertical-relative:line" wrapcoords="0 0 0 21600 21600 21600 21600 0 0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">
              <v:imagedata r:id="rId9" o:title=""/>
              <o:lock v:ext="edit" aspectratio="f"/>
            </v:shape>
            <w10:wrap type="tight"/>
          </v:group>
        </w:pict>
      </w:r>
      <w:r w:rsidR="009935F3">
        <w:rPr>
          <w:noProof/>
          <w:lang w:val="en-GB" w:eastAsia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4025265</wp:posOffset>
            </wp:positionH>
            <wp:positionV relativeFrom="line">
              <wp:posOffset>3699510</wp:posOffset>
            </wp:positionV>
            <wp:extent cx="5804535" cy="3044190"/>
            <wp:effectExtent l="25400" t="0" r="1206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044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935F3"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5715000</wp:posOffset>
            </wp:positionH>
            <wp:positionV relativeFrom="page">
              <wp:posOffset>152400</wp:posOffset>
            </wp:positionV>
            <wp:extent cx="4112260" cy="4112260"/>
            <wp:effectExtent l="25400" t="0" r="254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4112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935F3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-637540</wp:posOffset>
            </wp:positionH>
            <wp:positionV relativeFrom="line">
              <wp:posOffset>-574040</wp:posOffset>
            </wp:positionV>
            <wp:extent cx="5577840" cy="2745740"/>
            <wp:effectExtent l="25400" t="0" r="1016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45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sectPr w:rsidR="00036411" w:rsidSect="00036411">
      <w:headerReference w:type="default" r:id="rId13"/>
      <w:footerReference w:type="default" r:id="rId14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12FC3">
      <w:r>
        <w:separator/>
      </w:r>
    </w:p>
  </w:endnote>
  <w:endnote w:type="continuationSeparator" w:id="0">
    <w:p w:rsidR="00000000" w:rsidRDefault="00B12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411" w:rsidRDefault="000364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12FC3">
      <w:r>
        <w:separator/>
      </w:r>
    </w:p>
  </w:footnote>
  <w:footnote w:type="continuationSeparator" w:id="0">
    <w:p w:rsidR="00000000" w:rsidRDefault="00B12F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411" w:rsidRDefault="0003641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36411"/>
    <w:rsid w:val="00036411"/>
    <w:rsid w:val="001142CD"/>
    <w:rsid w:val="009935F3"/>
    <w:rsid w:val="00B12FC3"/>
    <w:rsid w:val="00F713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364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36411"/>
    <w:rPr>
      <w:u w:val="single"/>
    </w:rPr>
  </w:style>
  <w:style w:type="paragraph" w:customStyle="1" w:styleId="Body">
    <w:name w:val="Body"/>
    <w:rsid w:val="00036411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F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hongdam.co.uk/portfolio/portfolio-digital/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9E51B2ED</Template>
  <TotalTime>3</TotalTime>
  <Pages>1</Pages>
  <Words>0</Words>
  <Characters>5</Characters>
  <Application>Microsoft Office Word</Application>
  <DocSecurity>0</DocSecurity>
  <Lines>1</Lines>
  <Paragraphs>1</Paragraphs>
  <ScaleCrop>false</ScaleCrop>
  <Company>Lifeworlds Learning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Gareth Bentley</cp:lastModifiedBy>
  <cp:revision>3</cp:revision>
  <dcterms:created xsi:type="dcterms:W3CDTF">2015-05-19T09:36:00Z</dcterms:created>
  <dcterms:modified xsi:type="dcterms:W3CDTF">2015-06-03T15:04:00Z</dcterms:modified>
</cp:coreProperties>
</file>