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70F" w:rsidRPr="000118FA" w:rsidRDefault="0093370F" w:rsidP="000118FA">
      <w:pPr>
        <w:pStyle w:val="ListParagraph"/>
        <w:ind w:left="360"/>
        <w:rPr>
          <w:b/>
          <w:szCs w:val="23"/>
          <w:lang w:val="en-US"/>
        </w:rPr>
      </w:pPr>
      <w:r w:rsidRPr="000118FA">
        <w:rPr>
          <w:b/>
          <w:noProof/>
          <w:szCs w:val="23"/>
        </w:rPr>
        <w:drawing>
          <wp:anchor distT="0" distB="0" distL="114300" distR="114300" simplePos="0" relativeHeight="251659264" behindDoc="1" locked="0" layoutInCell="1" allowOverlap="1" wp14:anchorId="4C2A98DE" wp14:editId="19375165">
            <wp:simplePos x="0" y="0"/>
            <wp:positionH relativeFrom="column">
              <wp:posOffset>-2743200</wp:posOffset>
            </wp:positionH>
            <wp:positionV relativeFrom="paragraph">
              <wp:posOffset>0</wp:posOffset>
            </wp:positionV>
            <wp:extent cx="2743200" cy="1828800"/>
            <wp:effectExtent l="25400" t="0" r="0" b="0"/>
            <wp:wrapNone/>
            <wp:docPr id="3" name="Picture 2" descr="Macintosh HD:Users:robbowden:Desktop:LIFEWORLDS MASTER:LL Clients:Red Cross:Education Resources:Refugee Week 2016:Images for RW teaching resource:Conor_Ashleigh_©2015_Mohammadfamil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bbowden:Desktop:LIFEWORLDS MASTER:LL Clients:Red Cross:Education Resources:Refugee Week 2016:Images for RW teaching resource:Conor_Ashleigh_©2015_Mohammadfamily-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8FA">
        <w:rPr>
          <w:b/>
          <w:noProof/>
          <w:szCs w:val="23"/>
        </w:rPr>
        <w:drawing>
          <wp:anchor distT="0" distB="0" distL="114300" distR="114300" simplePos="0" relativeHeight="251660288" behindDoc="1" locked="0" layoutInCell="1" allowOverlap="1" wp14:anchorId="7A3A53DF" wp14:editId="2AB09D74">
            <wp:simplePos x="0" y="0"/>
            <wp:positionH relativeFrom="column">
              <wp:posOffset>-2743200</wp:posOffset>
            </wp:positionH>
            <wp:positionV relativeFrom="paragraph">
              <wp:posOffset>2057400</wp:posOffset>
            </wp:positionV>
            <wp:extent cx="2745740" cy="1828800"/>
            <wp:effectExtent l="25400" t="0" r="0" b="0"/>
            <wp:wrapNone/>
            <wp:docPr id="4" name="Picture 3" descr="Macintosh HD:Users:robbowden:Desktop:LIFEWORLDS MASTER:LL Clients:Red Cross:Education Resources:Refugee Week 2016:Images for RW teaching resource:Conor_Ashleigh_©2015_Mohammadfamil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bbowden:Desktop:LIFEWORLDS MASTER:LL Clients:Red Cross:Education Resources:Refugee Week 2016:Images for RW teaching resource:Conor_Ashleigh_©2015_Mohammadfamily-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8FA">
        <w:rPr>
          <w:b/>
          <w:szCs w:val="23"/>
          <w:lang w:val="en-US"/>
        </w:rPr>
        <w:t xml:space="preserve">Mohammad and </w:t>
      </w:r>
      <w:proofErr w:type="spellStart"/>
      <w:r w:rsidR="00C64A8A" w:rsidRPr="000118FA">
        <w:rPr>
          <w:b/>
          <w:szCs w:val="23"/>
          <w:lang w:val="en-US"/>
        </w:rPr>
        <w:t>Kamaar</w:t>
      </w:r>
      <w:r w:rsidRPr="000118FA">
        <w:rPr>
          <w:b/>
          <w:szCs w:val="23"/>
          <w:lang w:val="en-US"/>
        </w:rPr>
        <w:t>’s</w:t>
      </w:r>
      <w:proofErr w:type="spellEnd"/>
      <w:r w:rsidRPr="000118FA">
        <w:rPr>
          <w:b/>
          <w:szCs w:val="23"/>
          <w:lang w:val="en-US"/>
        </w:rPr>
        <w:t xml:space="preserve"> story</w:t>
      </w:r>
    </w:p>
    <w:p w:rsidR="0093370F" w:rsidRPr="00C64A8A" w:rsidRDefault="0093370F" w:rsidP="0093370F">
      <w:pPr>
        <w:pStyle w:val="ListParagraph"/>
        <w:ind w:left="360"/>
        <w:rPr>
          <w:szCs w:val="23"/>
          <w:lang w:val="en-US"/>
        </w:rPr>
      </w:pPr>
    </w:p>
    <w:p w:rsidR="0093370F" w:rsidRPr="00C64A8A" w:rsidRDefault="0093370F" w:rsidP="0093370F">
      <w:pPr>
        <w:pStyle w:val="ListParagraph"/>
        <w:ind w:left="360"/>
        <w:rPr>
          <w:szCs w:val="23"/>
          <w:lang w:val="en-US"/>
        </w:rPr>
      </w:pPr>
      <w:r w:rsidRPr="00C64A8A">
        <w:rPr>
          <w:szCs w:val="23"/>
          <w:lang w:val="en-US"/>
        </w:rPr>
        <w:t xml:space="preserve">Mohammad was a very successful businessman. His thriving company employed 25 people. He provided for his wife, </w:t>
      </w:r>
      <w:proofErr w:type="spellStart"/>
      <w:r w:rsidR="00C64A8A">
        <w:rPr>
          <w:szCs w:val="23"/>
          <w:lang w:val="en-US"/>
        </w:rPr>
        <w:t>Kamaar</w:t>
      </w:r>
      <w:proofErr w:type="spellEnd"/>
      <w:r w:rsidRPr="00C64A8A">
        <w:rPr>
          <w:szCs w:val="23"/>
          <w:lang w:val="en-US"/>
        </w:rPr>
        <w:t>, and their seven children and was proud that he could also help people in his community when they were in need.</w:t>
      </w:r>
    </w:p>
    <w:p w:rsidR="0093370F" w:rsidRPr="00C64A8A" w:rsidRDefault="0093370F" w:rsidP="0093370F">
      <w:pPr>
        <w:pStyle w:val="ListParagraph"/>
        <w:ind w:left="360"/>
        <w:rPr>
          <w:szCs w:val="23"/>
        </w:rPr>
      </w:pPr>
    </w:p>
    <w:p w:rsidR="0093370F" w:rsidRPr="00C64A8A" w:rsidRDefault="0093370F" w:rsidP="0093370F">
      <w:pPr>
        <w:pStyle w:val="ListParagraph"/>
        <w:ind w:left="360"/>
        <w:rPr>
          <w:szCs w:val="23"/>
          <w:lang w:val="en-US"/>
        </w:rPr>
      </w:pPr>
      <w:r w:rsidRPr="00C64A8A">
        <w:rPr>
          <w:szCs w:val="23"/>
        </w:rPr>
        <w:t xml:space="preserve">He had even built the family their dream home, but after living it in for just six months it was destroyed by a rocket attack. </w:t>
      </w:r>
      <w:r w:rsidRPr="00C64A8A">
        <w:rPr>
          <w:szCs w:val="23"/>
          <w:lang w:val="en-US"/>
        </w:rPr>
        <w:t xml:space="preserve">The blast left one of his little girls, </w:t>
      </w:r>
      <w:proofErr w:type="spellStart"/>
      <w:r w:rsidRPr="00C64A8A">
        <w:rPr>
          <w:szCs w:val="23"/>
          <w:lang w:val="en-US"/>
        </w:rPr>
        <w:t>Yamat</w:t>
      </w:r>
      <w:proofErr w:type="spellEnd"/>
      <w:r w:rsidRPr="00C64A8A">
        <w:rPr>
          <w:szCs w:val="23"/>
          <w:lang w:val="en-US"/>
        </w:rPr>
        <w:t>, almost completely deaf.</w:t>
      </w:r>
    </w:p>
    <w:p w:rsidR="0093370F" w:rsidRPr="00C64A8A" w:rsidRDefault="0093370F" w:rsidP="0093370F">
      <w:pPr>
        <w:pStyle w:val="ListParagraph"/>
        <w:ind w:left="360"/>
        <w:rPr>
          <w:szCs w:val="23"/>
          <w:lang w:val="en-US"/>
        </w:rPr>
      </w:pPr>
      <w:r w:rsidRPr="00C64A8A">
        <w:rPr>
          <w:szCs w:val="23"/>
          <w:lang w:val="en-US"/>
        </w:rPr>
        <w:t>Very quickly, the family’s dream life had become a nightmare.</w:t>
      </w:r>
    </w:p>
    <w:p w:rsidR="0093370F" w:rsidRPr="00C64A8A" w:rsidRDefault="0093370F" w:rsidP="0093370F">
      <w:pPr>
        <w:pStyle w:val="ListParagraph"/>
        <w:ind w:left="360"/>
        <w:rPr>
          <w:szCs w:val="23"/>
          <w:lang w:val="en-US"/>
        </w:rPr>
      </w:pPr>
    </w:p>
    <w:p w:rsidR="0093370F" w:rsidRPr="00C64A8A" w:rsidRDefault="0093370F" w:rsidP="0093370F">
      <w:pPr>
        <w:pStyle w:val="ListParagraph"/>
        <w:ind w:left="360"/>
        <w:rPr>
          <w:szCs w:val="23"/>
        </w:rPr>
      </w:pPr>
      <w:r w:rsidRPr="00C64A8A">
        <w:rPr>
          <w:szCs w:val="23"/>
        </w:rPr>
        <w:t xml:space="preserve">Mohammad and his family fled from Syria to Egypt in what they thought would be a short term move until the fighting had stopped. </w:t>
      </w:r>
    </w:p>
    <w:p w:rsidR="0093370F" w:rsidRPr="00C64A8A" w:rsidRDefault="0093370F" w:rsidP="0093370F">
      <w:pPr>
        <w:pStyle w:val="ListParagraph"/>
        <w:ind w:left="360"/>
        <w:rPr>
          <w:szCs w:val="23"/>
        </w:rPr>
      </w:pPr>
    </w:p>
    <w:p w:rsidR="0093370F" w:rsidRPr="00C64A8A" w:rsidRDefault="0093370F" w:rsidP="0093370F">
      <w:pPr>
        <w:pStyle w:val="ListParagraph"/>
        <w:ind w:left="360"/>
        <w:rPr>
          <w:szCs w:val="23"/>
        </w:rPr>
      </w:pPr>
      <w:r w:rsidRPr="00C64A8A">
        <w:rPr>
          <w:szCs w:val="23"/>
        </w:rPr>
        <w:t xml:space="preserve">Eighteen months later, with no end </w:t>
      </w:r>
      <w:r w:rsidR="008D35D7" w:rsidRPr="00C64A8A">
        <w:rPr>
          <w:szCs w:val="23"/>
        </w:rPr>
        <w:t xml:space="preserve">to the conflict </w:t>
      </w:r>
      <w:r w:rsidRPr="00C64A8A">
        <w:rPr>
          <w:szCs w:val="23"/>
        </w:rPr>
        <w:t xml:space="preserve">in sight, their life savings dwindling and the increased risk in Egypt, they decided they could no longer stay. </w:t>
      </w:r>
    </w:p>
    <w:p w:rsidR="0093370F" w:rsidRDefault="0093370F" w:rsidP="0093370F">
      <w:pPr>
        <w:pStyle w:val="ListParagraph"/>
        <w:ind w:left="360"/>
        <w:rPr>
          <w:szCs w:val="23"/>
        </w:rPr>
      </w:pPr>
    </w:p>
    <w:p w:rsidR="000118FA" w:rsidRPr="00C64A8A" w:rsidRDefault="000118FA" w:rsidP="0093370F">
      <w:pPr>
        <w:pStyle w:val="ListParagraph"/>
        <w:ind w:left="360"/>
        <w:rPr>
          <w:szCs w:val="23"/>
        </w:rPr>
      </w:pPr>
    </w:p>
    <w:p w:rsidR="0093370F" w:rsidRPr="00C64A8A" w:rsidRDefault="0093370F" w:rsidP="0093370F">
      <w:pPr>
        <w:pStyle w:val="ListParagraph"/>
        <w:ind w:left="360"/>
        <w:rPr>
          <w:szCs w:val="23"/>
        </w:rPr>
      </w:pPr>
      <w:r w:rsidRPr="00C64A8A">
        <w:rPr>
          <w:noProof/>
          <w:szCs w:val="23"/>
        </w:rPr>
        <w:drawing>
          <wp:anchor distT="0" distB="0" distL="114300" distR="114300" simplePos="0" relativeHeight="251658240" behindDoc="1" locked="0" layoutInCell="1" allowOverlap="1" wp14:anchorId="589D9C03" wp14:editId="317709B7">
            <wp:simplePos x="0" y="0"/>
            <wp:positionH relativeFrom="column">
              <wp:posOffset>-2743200</wp:posOffset>
            </wp:positionH>
            <wp:positionV relativeFrom="paragraph">
              <wp:posOffset>99060</wp:posOffset>
            </wp:positionV>
            <wp:extent cx="2743200" cy="1828800"/>
            <wp:effectExtent l="25400" t="0" r="0" b="0"/>
            <wp:wrapNone/>
            <wp:docPr id="2" name="Picture 1" descr="Macintosh HD:Users:robbowden:Desktop:LIFEWORLDS MASTER:LL Clients:Red Cross:Education Resources:Refugee Week 2016:Images for RW teaching resource:Conor_Ashleigh_-®2015_Mohammadfamil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bbowden:Desktop:LIFEWORLDS MASTER:LL Clients:Red Cross:Education Resources:Refugee Week 2016:Images for RW teaching resource:Conor_Ashleigh_-®2015_Mohammadfamily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A8A">
        <w:rPr>
          <w:szCs w:val="23"/>
        </w:rPr>
        <w:t xml:space="preserve">In May 2014 Mohammad made the treacherous journey across the Mediterranean with 450 people on a fishing boat. They were on the boat for 15 days before landing in Italy. He then travelled to Calais and eventually made the crossing to the UK, hidden in a refrigerated lorry for 15 hours. </w:t>
      </w:r>
    </w:p>
    <w:p w:rsidR="0093370F" w:rsidRPr="00C64A8A" w:rsidRDefault="0093370F" w:rsidP="0093370F">
      <w:pPr>
        <w:pStyle w:val="ListParagraph"/>
        <w:ind w:left="360"/>
        <w:rPr>
          <w:szCs w:val="23"/>
        </w:rPr>
      </w:pPr>
    </w:p>
    <w:p w:rsidR="00C64A8A" w:rsidRDefault="0093370F" w:rsidP="0093370F">
      <w:pPr>
        <w:pStyle w:val="ListParagraph"/>
        <w:ind w:left="360"/>
        <w:rPr>
          <w:szCs w:val="23"/>
        </w:rPr>
      </w:pPr>
      <w:r w:rsidRPr="00C64A8A">
        <w:rPr>
          <w:szCs w:val="23"/>
        </w:rPr>
        <w:t xml:space="preserve">He arrived in the UK in July and after his asylum claim was approved he contacted the Red Cross to help bring </w:t>
      </w:r>
      <w:proofErr w:type="spellStart"/>
      <w:r w:rsidR="00C64A8A">
        <w:rPr>
          <w:szCs w:val="23"/>
        </w:rPr>
        <w:t>Kamaar</w:t>
      </w:r>
      <w:proofErr w:type="spellEnd"/>
      <w:r w:rsidRPr="00C64A8A">
        <w:rPr>
          <w:szCs w:val="23"/>
        </w:rPr>
        <w:t xml:space="preserve"> and his children to Glasgow. </w:t>
      </w:r>
    </w:p>
    <w:p w:rsidR="00C64A8A" w:rsidRDefault="00C64A8A" w:rsidP="0093370F">
      <w:pPr>
        <w:pStyle w:val="ListParagraph"/>
        <w:ind w:left="360"/>
        <w:rPr>
          <w:szCs w:val="23"/>
        </w:rPr>
      </w:pPr>
    </w:p>
    <w:p w:rsidR="0093370F" w:rsidRPr="00C64A8A" w:rsidRDefault="0093370F" w:rsidP="0093370F">
      <w:pPr>
        <w:pStyle w:val="ListParagraph"/>
        <w:ind w:left="360"/>
        <w:rPr>
          <w:szCs w:val="23"/>
        </w:rPr>
      </w:pPr>
      <w:r w:rsidRPr="00C64A8A">
        <w:rPr>
          <w:szCs w:val="23"/>
        </w:rPr>
        <w:t xml:space="preserve">He constantly worried about his family in Egypt and couldn’t sleep at night knowing they had very little money left. </w:t>
      </w:r>
    </w:p>
    <w:p w:rsidR="0093370F" w:rsidRPr="00C64A8A" w:rsidRDefault="0093370F" w:rsidP="0093370F">
      <w:pPr>
        <w:pStyle w:val="ListParagraph"/>
        <w:ind w:left="360"/>
        <w:rPr>
          <w:szCs w:val="23"/>
        </w:rPr>
      </w:pPr>
      <w:r w:rsidRPr="00C64A8A">
        <w:rPr>
          <w:noProof/>
          <w:szCs w:val="23"/>
        </w:rPr>
        <w:drawing>
          <wp:anchor distT="0" distB="0" distL="114300" distR="114300" simplePos="0" relativeHeight="251661312" behindDoc="1" locked="0" layoutInCell="1" allowOverlap="1" wp14:anchorId="3EBC772A" wp14:editId="5F345D3F">
            <wp:simplePos x="0" y="0"/>
            <wp:positionH relativeFrom="column">
              <wp:posOffset>-2743200</wp:posOffset>
            </wp:positionH>
            <wp:positionV relativeFrom="paragraph">
              <wp:posOffset>67945</wp:posOffset>
            </wp:positionV>
            <wp:extent cx="2743200" cy="1828800"/>
            <wp:effectExtent l="25400" t="0" r="0" b="0"/>
            <wp:wrapNone/>
            <wp:docPr id="5" name="Picture 4" descr="Macintosh HD:Users:robbowden:Desktop:LIFEWORLDS MASTER:LL Clients:Red Cross:Education Resources:Refugee Week 2016:Images for RW teaching resource:Mohammad-extra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bbowden:Desktop:LIFEWORLDS MASTER:LL Clients:Red Cross:Education Resources:Refugee Week 2016:Images for RW teaching resource:Mohammad-extra-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A8A" w:rsidRDefault="0093370F" w:rsidP="0093370F">
      <w:pPr>
        <w:pStyle w:val="ListParagraph"/>
        <w:ind w:left="360"/>
        <w:rPr>
          <w:szCs w:val="23"/>
        </w:rPr>
      </w:pPr>
      <w:r w:rsidRPr="00C64A8A">
        <w:rPr>
          <w:szCs w:val="23"/>
        </w:rPr>
        <w:t xml:space="preserve">The family were reunited in February 2015. </w:t>
      </w:r>
    </w:p>
    <w:p w:rsidR="00C64A8A" w:rsidRDefault="00C64A8A" w:rsidP="0093370F">
      <w:pPr>
        <w:pStyle w:val="ListParagraph"/>
        <w:ind w:left="360"/>
        <w:rPr>
          <w:szCs w:val="23"/>
        </w:rPr>
      </w:pPr>
    </w:p>
    <w:p w:rsidR="0093370F" w:rsidRPr="00C64A8A" w:rsidRDefault="0093370F" w:rsidP="0093370F">
      <w:pPr>
        <w:pStyle w:val="ListParagraph"/>
        <w:ind w:left="360"/>
        <w:rPr>
          <w:szCs w:val="23"/>
          <w:lang w:val="en-US"/>
        </w:rPr>
      </w:pPr>
      <w:proofErr w:type="gramStart"/>
      <w:r w:rsidRPr="00C64A8A">
        <w:rPr>
          <w:szCs w:val="23"/>
          <w:lang w:val="en-US"/>
        </w:rPr>
        <w:t>Today, the family live in a cramped three-bedroom apartment in Glasgow.</w:t>
      </w:r>
      <w:proofErr w:type="gramEnd"/>
      <w:r w:rsidRPr="00C64A8A">
        <w:rPr>
          <w:szCs w:val="23"/>
          <w:lang w:val="en-US"/>
        </w:rPr>
        <w:t xml:space="preserve"> The bare walls feel a long way from the family’s prosperous life in Syria.</w:t>
      </w:r>
    </w:p>
    <w:p w:rsidR="0093370F" w:rsidRPr="00C64A8A" w:rsidRDefault="0093370F" w:rsidP="0093370F">
      <w:pPr>
        <w:pStyle w:val="ListParagraph"/>
        <w:ind w:left="360"/>
        <w:rPr>
          <w:szCs w:val="23"/>
          <w:lang w:val="en-US"/>
        </w:rPr>
      </w:pPr>
    </w:p>
    <w:p w:rsidR="0093370F" w:rsidRPr="00C64A8A" w:rsidRDefault="0093370F" w:rsidP="0093370F">
      <w:pPr>
        <w:pStyle w:val="ListParagraph"/>
        <w:ind w:left="360"/>
        <w:rPr>
          <w:szCs w:val="23"/>
        </w:rPr>
      </w:pPr>
      <w:proofErr w:type="spellStart"/>
      <w:r w:rsidRPr="00C64A8A">
        <w:rPr>
          <w:szCs w:val="23"/>
          <w:lang w:val="en-US"/>
        </w:rPr>
        <w:t>Yamat</w:t>
      </w:r>
      <w:proofErr w:type="spellEnd"/>
      <w:r w:rsidRPr="00C64A8A">
        <w:rPr>
          <w:szCs w:val="23"/>
          <w:lang w:val="en-US"/>
        </w:rPr>
        <w:t xml:space="preserve"> is waiting to be fitted with a hearing aid. She has total deafness in one ear and small amounts of hearing in the other, after the injury from the rocket attack.</w:t>
      </w:r>
    </w:p>
    <w:p w:rsidR="000118FA" w:rsidRDefault="000118FA"/>
    <w:p w:rsidR="000118FA" w:rsidRDefault="000118FA"/>
    <w:p w:rsidR="000118FA" w:rsidRPr="000118FA" w:rsidRDefault="000118FA" w:rsidP="000118FA">
      <w:pPr>
        <w:ind w:left="-3828"/>
        <w:rPr>
          <w:rFonts w:asciiTheme="majorHAnsi" w:hAnsiTheme="majorHAnsi"/>
          <w:i/>
          <w:sz w:val="20"/>
        </w:rPr>
      </w:pPr>
      <w:r w:rsidRPr="000118FA">
        <w:rPr>
          <w:rFonts w:asciiTheme="majorHAnsi" w:hAnsiTheme="majorHAnsi"/>
          <w:i/>
          <w:sz w:val="20"/>
        </w:rPr>
        <w:t xml:space="preserve">All photos © </w:t>
      </w:r>
      <w:proofErr w:type="spellStart"/>
      <w:r w:rsidRPr="000118FA">
        <w:rPr>
          <w:rFonts w:asciiTheme="majorHAnsi" w:hAnsiTheme="majorHAnsi"/>
          <w:i/>
          <w:sz w:val="20"/>
        </w:rPr>
        <w:t>Conor</w:t>
      </w:r>
      <w:proofErr w:type="spellEnd"/>
      <w:r w:rsidRPr="000118FA">
        <w:rPr>
          <w:rFonts w:asciiTheme="majorHAnsi" w:hAnsiTheme="majorHAnsi"/>
          <w:i/>
          <w:sz w:val="20"/>
        </w:rPr>
        <w:t xml:space="preserve"> Ashleigh/British Red Cross</w:t>
      </w:r>
    </w:p>
    <w:p w:rsidR="000118FA" w:rsidRPr="000118FA" w:rsidRDefault="00171C6B" w:rsidP="000118FA">
      <w:pPr>
        <w:ind w:left="-3828"/>
        <w:rPr>
          <w:rFonts w:asciiTheme="majorHAnsi" w:hAnsiTheme="majorHAnsi"/>
          <w:i/>
          <w:sz w:val="20"/>
        </w:rPr>
      </w:pPr>
      <w:r>
        <w:rPr>
          <w:rFonts w:asciiTheme="majorHAnsi" w:hAnsiTheme="majorHAnsi"/>
          <w:i/>
          <w:sz w:val="20"/>
        </w:rPr>
        <w:t xml:space="preserve">Text adapted from </w:t>
      </w:r>
      <w:r w:rsidR="000118FA">
        <w:rPr>
          <w:rFonts w:asciiTheme="majorHAnsi" w:hAnsiTheme="majorHAnsi"/>
          <w:i/>
          <w:sz w:val="20"/>
        </w:rPr>
        <w:t>Sophie Offord</w:t>
      </w:r>
      <w:bookmarkStart w:id="0" w:name="_GoBack"/>
      <w:bookmarkEnd w:id="0"/>
      <w:r w:rsidR="000118FA">
        <w:rPr>
          <w:rFonts w:asciiTheme="majorHAnsi" w:hAnsiTheme="majorHAnsi"/>
          <w:i/>
          <w:sz w:val="20"/>
        </w:rPr>
        <w:t xml:space="preserve">/British Red Cross blog. Read more: </w:t>
      </w:r>
      <w:hyperlink r:id="rId9" w:history="1">
        <w:r w:rsidR="000118FA" w:rsidRPr="00E3660D">
          <w:rPr>
            <w:rStyle w:val="Hyperlink"/>
            <w:rFonts w:asciiTheme="majorHAnsi" w:hAnsiTheme="majorHAnsi"/>
            <w:i/>
            <w:sz w:val="20"/>
          </w:rPr>
          <w:t>http://blogs.redcross.org.uk/uk/2015/10/the-day-that-everything-changed-for-this-refugee-girl/</w:t>
        </w:r>
      </w:hyperlink>
      <w:r w:rsidR="000118FA">
        <w:rPr>
          <w:rFonts w:asciiTheme="majorHAnsi" w:hAnsiTheme="majorHAnsi"/>
          <w:i/>
          <w:sz w:val="20"/>
        </w:rPr>
        <w:t xml:space="preserve"> </w:t>
      </w:r>
      <w:r w:rsidR="000118FA" w:rsidRPr="000118FA">
        <w:rPr>
          <w:rFonts w:asciiTheme="majorHAnsi" w:hAnsiTheme="majorHAnsi"/>
          <w:i/>
          <w:sz w:val="20"/>
        </w:rPr>
        <w:t xml:space="preserve"> </w:t>
      </w:r>
    </w:p>
    <w:sectPr w:rsidR="000118FA" w:rsidRPr="000118FA" w:rsidSect="0093370F">
      <w:pgSz w:w="11900" w:h="16840"/>
      <w:pgMar w:top="1440" w:right="1800" w:bottom="1440" w:left="48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93370F"/>
    <w:rsid w:val="000118FA"/>
    <w:rsid w:val="00171C6B"/>
    <w:rsid w:val="002868EA"/>
    <w:rsid w:val="008D35D7"/>
    <w:rsid w:val="0093370F"/>
    <w:rsid w:val="00C64A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70F"/>
    <w:pPr>
      <w:ind w:left="720"/>
    </w:pPr>
    <w:rPr>
      <w:rFonts w:ascii="Arial" w:eastAsia="Times New Roman" w:hAnsi="Arial" w:cs="Times New Roman"/>
      <w:sz w:val="22"/>
      <w:szCs w:val="22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118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logs.redcross.org.uk/uk/2015/10/the-day-that-everything-changed-for-this-refugee-gir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2A5EB2B0</Template>
  <TotalTime>16</TotalTime>
  <Pages>1</Pages>
  <Words>307</Words>
  <Characters>1754</Characters>
  <Application>Microsoft Office Word</Application>
  <DocSecurity>0</DocSecurity>
  <Lines>14</Lines>
  <Paragraphs>4</Paragraphs>
  <ScaleCrop>false</ScaleCrop>
  <Company>Lifeworlds Learning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Bowden</dc:creator>
  <cp:keywords/>
  <cp:lastModifiedBy>Helen Davis</cp:lastModifiedBy>
  <cp:revision>6</cp:revision>
  <dcterms:created xsi:type="dcterms:W3CDTF">2016-05-05T13:27:00Z</dcterms:created>
  <dcterms:modified xsi:type="dcterms:W3CDTF">2016-05-13T09:52:00Z</dcterms:modified>
</cp:coreProperties>
</file>