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51" w:rsidRDefault="004048F4">
      <w:pPr>
        <w:pStyle w:val="Body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41.85pt;margin-top:486.3pt;width:180.55pt;height:35.55pt;z-index:25166643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:rsidR="004048F4" w:rsidRDefault="004048F4">
                  <w:bookmarkStart w:id="0" w:name="_GoBack"/>
                  <w:r>
                    <w:t xml:space="preserve">© </w:t>
                  </w:r>
                  <w:proofErr w:type="spellStart"/>
                  <w:r>
                    <w:t>Emad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Altaay</w:t>
                  </w:r>
                  <w:proofErr w:type="spellEnd"/>
                  <w:r>
                    <w:t xml:space="preserve"> 2015</w:t>
                  </w:r>
                </w:p>
                <w:p w:rsidR="004048F4" w:rsidRDefault="004048F4">
                  <w:hyperlink r:id="rId7" w:history="1">
                    <w:r w:rsidRPr="00282607">
                      <w:rPr>
                        <w:rStyle w:val="Hyperlink"/>
                      </w:rPr>
                      <w:t>http://www.emadaltaay.com/</w:t>
                    </w:r>
                  </w:hyperlink>
                  <w:r>
                    <w:t xml:space="preserve"> </w:t>
                  </w:r>
                  <w:bookmarkEnd w:id="0"/>
                </w:p>
              </w:txbxContent>
            </v:textbox>
          </v:shape>
        </w:pict>
      </w:r>
      <w:r w:rsidR="009A1051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2971800</wp:posOffset>
            </wp:positionV>
            <wp:extent cx="4425950" cy="3771900"/>
            <wp:effectExtent l="25400" t="0" r="0" b="0"/>
            <wp:wrapNone/>
            <wp:docPr id="1" name="Picture 1" descr="ttp://www.emadaltaay.com/Gallery/G1/images/Untitled-011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emadaltaay.com/Gallery/G1/images/Untitled-011_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51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-685800</wp:posOffset>
            </wp:positionV>
            <wp:extent cx="4563110" cy="3568700"/>
            <wp:effectExtent l="25400" t="0" r="8890" b="0"/>
            <wp:wrapNone/>
            <wp:docPr id="4" name="Picture 4" descr="ttp://www.emadaltaay.com/Gallery/G2/images/DSC0019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tp://www.emadaltaay.com/Gallery/G2/images/DSC00199_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731">
        <w:rPr>
          <w:noProof/>
          <w:lang w:val="en-GB" w:eastAsia="en-GB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-351790</wp:posOffset>
            </wp:positionH>
            <wp:positionV relativeFrom="line">
              <wp:posOffset>3089910</wp:posOffset>
            </wp:positionV>
            <wp:extent cx="3094990" cy="3734435"/>
            <wp:effectExtent l="25400" t="0" r="381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3734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2731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-342900</wp:posOffset>
            </wp:positionH>
            <wp:positionV relativeFrom="page">
              <wp:posOffset>31750</wp:posOffset>
            </wp:positionV>
            <wp:extent cx="3660140" cy="3644900"/>
            <wp:effectExtent l="2540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364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A1051" w:rsidRPr="009A1051">
        <w:t xml:space="preserve"> </w:t>
      </w:r>
    </w:p>
    <w:sectPr w:rsidR="00005C51" w:rsidSect="00005C51">
      <w:headerReference w:type="default" r:id="rId12"/>
      <w:footerReference w:type="default" r:id="rId13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048F4">
      <w:r>
        <w:separator/>
      </w:r>
    </w:p>
  </w:endnote>
  <w:endnote w:type="continuationSeparator" w:id="0">
    <w:p w:rsidR="00000000" w:rsidRDefault="0040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51" w:rsidRDefault="00005C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048F4">
      <w:r>
        <w:separator/>
      </w:r>
    </w:p>
  </w:footnote>
  <w:footnote w:type="continuationSeparator" w:id="0">
    <w:p w:rsidR="00000000" w:rsidRDefault="00404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C51" w:rsidRDefault="00005C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5C51"/>
    <w:rsid w:val="00003EAD"/>
    <w:rsid w:val="00005C51"/>
    <w:rsid w:val="004048F4"/>
    <w:rsid w:val="005649BC"/>
    <w:rsid w:val="009A1051"/>
    <w:rsid w:val="00B37C8A"/>
    <w:rsid w:val="00EF27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5C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5C51"/>
    <w:rPr>
      <w:u w:val="single"/>
    </w:rPr>
  </w:style>
  <w:style w:type="paragraph" w:customStyle="1" w:styleId="Body">
    <w:name w:val="Body"/>
    <w:rsid w:val="00005C51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emadaltaay.com/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293EC4B4</Template>
  <TotalTime>5</TotalTime>
  <Pages>1</Pages>
  <Words>1</Words>
  <Characters>6</Characters>
  <Application>Microsoft Office Word</Application>
  <DocSecurity>0</DocSecurity>
  <Lines>1</Lines>
  <Paragraphs>1</Paragraphs>
  <ScaleCrop>false</ScaleCrop>
  <Company>Lifeworlds Learning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Gareth Bentley</cp:lastModifiedBy>
  <cp:revision>4</cp:revision>
  <dcterms:created xsi:type="dcterms:W3CDTF">2015-05-19T09:35:00Z</dcterms:created>
  <dcterms:modified xsi:type="dcterms:W3CDTF">2015-06-03T15:02:00Z</dcterms:modified>
</cp:coreProperties>
</file>